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0495573C"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3636B2C"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48136F8B" w14:textId="77777777"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AB0B61" w14:textId="77777777"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38E04096" w14:textId="77777777"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0E1A84C0"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2A636D74" w14:textId="77777777"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436ABB5B" w14:textId="77777777"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70A25F15"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20269E58"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7F5206CC"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7040544A" w14:textId="77777777"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EEE7D43"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4E48603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499FCE9C"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12C60C1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52CAAAE4"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440AD32E" w14:textId="77777777"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E546A31"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377ADBE1"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0EFB15B"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08DBCBEE"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732B1AD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57B1787B"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4E67E0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021D465B"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3820C41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5C0F4E3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52389D19"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370BD1" w:rsidRPr="002A00C3" w14:paraId="0F2BA434" w14:textId="77777777" w:rsidTr="00120744">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673D1C3" w14:textId="77777777" w:rsidR="00370BD1" w:rsidRPr="002A00C3" w:rsidRDefault="00370BD1" w:rsidP="00370BD1">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044320A7"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1E484EFB"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570AC262"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52D00337"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1118381D"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2D6FEC"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p>
        </w:tc>
      </w:tr>
      <w:tr w:rsidR="00370BD1" w:rsidRPr="002A00C3" w14:paraId="06A8F6DC"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18470ED9"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791157E5"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965EDD2"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46614E0E"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1DFC54D7"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744F8934"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2A4F8C93"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48D0A078"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120744" w:rsidRPr="002A00C3" w14:paraId="40DED564" w14:textId="77777777" w:rsidTr="00370BD1">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1B13128B" w14:textId="77777777" w:rsidR="00120744" w:rsidRPr="002A00C3" w:rsidRDefault="00120744" w:rsidP="00120744">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45BB0FF3" w14:textId="38B6CA29" w:rsidR="00120744" w:rsidRPr="002A00C3" w:rsidRDefault="00E93EFA" w:rsidP="00120744">
            <w:pPr>
              <w:spacing w:after="0" w:line="240" w:lineRule="auto"/>
              <w:jc w:val="center"/>
              <w:rPr>
                <w:rFonts w:ascii="Calibri" w:eastAsia="Times New Roman" w:hAnsi="Calibri" w:cs="Times New Roman"/>
                <w:color w:val="000000"/>
                <w:sz w:val="16"/>
                <w:szCs w:val="16"/>
                <w:lang w:val="en-GB" w:eastAsia="en-GB"/>
              </w:rPr>
            </w:pPr>
            <w:r w:rsidRPr="00A649CB">
              <w:rPr>
                <w:rFonts w:ascii="Calibri" w:eastAsia="Times New Roman" w:hAnsi="Calibri" w:cs="Times New Roman"/>
                <w:color w:val="000000"/>
                <w:sz w:val="16"/>
                <w:szCs w:val="16"/>
                <w:lang w:val="en-GB" w:eastAsia="en-GB"/>
              </w:rPr>
              <w:t xml:space="preserve">Union University </w:t>
            </w:r>
            <w:r w:rsidR="00A7777D">
              <w:rPr>
                <w:rFonts w:ascii="Calibri" w:eastAsia="Times New Roman" w:hAnsi="Calibri" w:cs="Times New Roman"/>
                <w:color w:val="000000"/>
                <w:sz w:val="16"/>
                <w:szCs w:val="16"/>
                <w:lang w:val="en-GB" w:eastAsia="en-GB"/>
              </w:rPr>
              <w:t>of</w:t>
            </w:r>
            <w:r w:rsidRPr="00A649CB">
              <w:rPr>
                <w:rFonts w:ascii="Calibri" w:eastAsia="Times New Roman" w:hAnsi="Calibri" w:cs="Times New Roman"/>
                <w:color w:val="000000"/>
                <w:sz w:val="16"/>
                <w:szCs w:val="16"/>
                <w:lang w:val="en-GB" w:eastAsia="en-GB"/>
              </w:rPr>
              <w:t xml:space="preserve"> Belgrade</w:t>
            </w: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345FB29F" w14:textId="77777777" w:rsidR="00120744" w:rsidRPr="002A00C3" w:rsidRDefault="00120744" w:rsidP="0012074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56545354" w14:textId="0D56EB2A" w:rsidR="00120744" w:rsidRPr="002A00C3" w:rsidRDefault="00E45B0B" w:rsidP="00120744">
            <w:pPr>
              <w:spacing w:after="0" w:line="240" w:lineRule="auto"/>
              <w:jc w:val="center"/>
              <w:rPr>
                <w:rFonts w:ascii="Calibri" w:eastAsia="Times New Roman" w:hAnsi="Calibri" w:cs="Times New Roman"/>
                <w:color w:val="000000"/>
                <w:sz w:val="16"/>
                <w:szCs w:val="16"/>
                <w:lang w:val="en-GB" w:eastAsia="en-GB"/>
              </w:rPr>
            </w:pPr>
            <w:r w:rsidRPr="00A649CB">
              <w:rPr>
                <w:rFonts w:ascii="Calibri" w:eastAsia="Times New Roman" w:hAnsi="Calibri" w:cs="Times New Roman"/>
                <w:color w:val="000000"/>
                <w:sz w:val="16"/>
                <w:szCs w:val="16"/>
                <w:lang w:val="en-GB" w:eastAsia="en-GB"/>
              </w:rPr>
              <w:t>RS BELGRAD15/PIC 915087913</w:t>
            </w: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7C0DA7FC" w14:textId="14334050" w:rsidR="00120744" w:rsidRPr="002A00C3" w:rsidRDefault="00E45B0B" w:rsidP="00120744">
            <w:pPr>
              <w:spacing w:after="0" w:line="240" w:lineRule="auto"/>
              <w:jc w:val="center"/>
              <w:rPr>
                <w:rFonts w:ascii="Calibri" w:eastAsia="Times New Roman" w:hAnsi="Calibri" w:cs="Times New Roman"/>
                <w:color w:val="000000"/>
                <w:sz w:val="16"/>
                <w:szCs w:val="16"/>
                <w:lang w:val="en-GB" w:eastAsia="en-GB"/>
              </w:rPr>
            </w:pPr>
            <w:proofErr w:type="spellStart"/>
            <w:r w:rsidRPr="00A649CB">
              <w:rPr>
                <w:rFonts w:ascii="Calibri" w:eastAsia="Times New Roman" w:hAnsi="Calibri" w:cs="Times New Roman"/>
                <w:color w:val="000000"/>
                <w:sz w:val="16"/>
                <w:szCs w:val="16"/>
                <w:lang w:val="en-GB" w:eastAsia="en-GB"/>
              </w:rPr>
              <w:t>Kosančićev</w:t>
            </w:r>
            <w:proofErr w:type="spellEnd"/>
            <w:r w:rsidRPr="00A649CB">
              <w:rPr>
                <w:rFonts w:ascii="Calibri" w:eastAsia="Times New Roman" w:hAnsi="Calibri" w:cs="Times New Roman"/>
                <w:color w:val="000000"/>
                <w:sz w:val="16"/>
                <w:szCs w:val="16"/>
                <w:lang w:val="en-GB" w:eastAsia="en-GB"/>
              </w:rPr>
              <w:t xml:space="preserve"> </w:t>
            </w:r>
            <w:proofErr w:type="spellStart"/>
            <w:r w:rsidRPr="00A649CB">
              <w:rPr>
                <w:rFonts w:ascii="Calibri" w:eastAsia="Times New Roman" w:hAnsi="Calibri" w:cs="Times New Roman"/>
                <w:color w:val="000000"/>
                <w:sz w:val="16"/>
                <w:szCs w:val="16"/>
                <w:lang w:val="en-GB" w:eastAsia="en-GB"/>
              </w:rPr>
              <w:t>Venac</w:t>
            </w:r>
            <w:proofErr w:type="spellEnd"/>
            <w:r w:rsidRPr="00A649CB">
              <w:rPr>
                <w:rFonts w:ascii="Calibri" w:eastAsia="Times New Roman" w:hAnsi="Calibri" w:cs="Times New Roman"/>
                <w:color w:val="000000"/>
                <w:sz w:val="16"/>
                <w:szCs w:val="16"/>
                <w:lang w:val="en-GB" w:eastAsia="en-GB"/>
              </w:rPr>
              <w:t xml:space="preserve"> br. 2/5, Belgrade</w:t>
            </w:r>
            <w:r>
              <w:rPr>
                <w:rFonts w:ascii="Calibri" w:eastAsia="Times New Roman" w:hAnsi="Calibri" w:cs="Times New Roman"/>
                <w:color w:val="000000"/>
                <w:sz w:val="16"/>
                <w:szCs w:val="16"/>
                <w:lang w:val="en-GB" w:eastAsia="en-GB"/>
              </w:rPr>
              <w:t>, Serbia</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2F27305" w14:textId="3444BC65" w:rsidR="00120744" w:rsidRPr="002A00C3" w:rsidRDefault="00E45B0B" w:rsidP="0012074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Serbia</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51BD8B3F" w14:textId="77777777" w:rsidR="00E45B0B" w:rsidRDefault="00E45B0B" w:rsidP="00E45B0B">
            <w:pPr>
              <w:spacing w:after="0" w:line="240" w:lineRule="auto"/>
              <w:jc w:val="center"/>
              <w:rPr>
                <w:rFonts w:ascii="Calibri" w:eastAsia="Times New Roman" w:hAnsi="Calibri" w:cs="Times New Roman"/>
                <w:color w:val="000000"/>
                <w:sz w:val="16"/>
                <w:szCs w:val="16"/>
                <w:lang w:val="en-GB" w:eastAsia="en-GB"/>
              </w:rPr>
            </w:pPr>
            <w:r w:rsidRPr="00A649CB">
              <w:rPr>
                <w:rFonts w:ascii="Calibri" w:eastAsia="Times New Roman" w:hAnsi="Calibri" w:cs="Times New Roman"/>
                <w:color w:val="000000"/>
                <w:sz w:val="16"/>
                <w:szCs w:val="16"/>
                <w:lang w:val="en-GB" w:eastAsia="en-GB"/>
              </w:rPr>
              <w:t xml:space="preserve">Iva </w:t>
            </w:r>
            <w:proofErr w:type="spellStart"/>
            <w:r w:rsidRPr="00A649CB">
              <w:rPr>
                <w:rFonts w:ascii="Calibri" w:eastAsia="Times New Roman" w:hAnsi="Calibri" w:cs="Times New Roman"/>
                <w:color w:val="000000"/>
                <w:sz w:val="16"/>
                <w:szCs w:val="16"/>
                <w:lang w:val="en-GB" w:eastAsia="en-GB"/>
              </w:rPr>
              <w:t>Tarabić</w:t>
            </w:r>
            <w:proofErr w:type="spellEnd"/>
            <w:r>
              <w:rPr>
                <w:rFonts w:ascii="Calibri" w:eastAsia="Times New Roman" w:hAnsi="Calibri" w:cs="Times New Roman"/>
                <w:color w:val="000000"/>
                <w:sz w:val="16"/>
                <w:szCs w:val="16"/>
                <w:lang w:val="en-GB" w:eastAsia="en-GB"/>
              </w:rPr>
              <w:t xml:space="preserve">, </w:t>
            </w:r>
            <w:hyperlink r:id="rId11" w:history="1">
              <w:r w:rsidRPr="00C1760B">
                <w:rPr>
                  <w:rStyle w:val="Hyperlink"/>
                  <w:rFonts w:ascii="Calibri" w:eastAsia="Times New Roman" w:hAnsi="Calibri" w:cs="Times New Roman"/>
                  <w:sz w:val="16"/>
                  <w:szCs w:val="16"/>
                  <w:lang w:val="en-GB" w:eastAsia="en-GB"/>
                </w:rPr>
                <w:t>iva.tarabic@union.edu.rs</w:t>
              </w:r>
            </w:hyperlink>
            <w:r>
              <w:rPr>
                <w:rFonts w:ascii="Calibri" w:eastAsia="Times New Roman" w:hAnsi="Calibri" w:cs="Times New Roman"/>
                <w:color w:val="000000"/>
                <w:sz w:val="16"/>
                <w:szCs w:val="16"/>
                <w:lang w:val="en-GB" w:eastAsia="en-GB"/>
              </w:rPr>
              <w:t xml:space="preserve"> ,</w:t>
            </w:r>
          </w:p>
          <w:p w14:paraId="1A33660E" w14:textId="6F93E36C" w:rsidR="00120744" w:rsidRPr="002536D5" w:rsidRDefault="00E45B0B" w:rsidP="00E45B0B">
            <w:pPr>
              <w:spacing w:after="0" w:line="240" w:lineRule="auto"/>
              <w:jc w:val="center"/>
              <w:rPr>
                <w:rFonts w:ascii="Calibri" w:eastAsia="Times New Roman" w:hAnsi="Calibri" w:cs="Times New Roman"/>
                <w:color w:val="000000"/>
                <w:sz w:val="16"/>
                <w:szCs w:val="16"/>
                <w:lang w:val="de-DE" w:eastAsia="en-GB"/>
              </w:rPr>
            </w:pPr>
            <w:r>
              <w:rPr>
                <w:rFonts w:ascii="Calibri" w:eastAsia="Times New Roman" w:hAnsi="Calibri" w:cs="Times New Roman"/>
                <w:color w:val="000000"/>
                <w:sz w:val="16"/>
                <w:szCs w:val="16"/>
                <w:lang w:val="en-GB" w:eastAsia="en-GB"/>
              </w:rPr>
              <w:t>+381 112630654</w:t>
            </w:r>
          </w:p>
        </w:tc>
      </w:tr>
      <w:tr w:rsidR="00370BD1" w:rsidRPr="002A00C3" w14:paraId="10DAA1E1"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3FAD40E8" w14:textId="77777777" w:rsidR="00370BD1" w:rsidRPr="002536D5" w:rsidRDefault="00370BD1" w:rsidP="00370BD1">
            <w:pPr>
              <w:spacing w:after="0" w:line="240" w:lineRule="auto"/>
              <w:rPr>
                <w:rFonts w:ascii="Calibri" w:eastAsia="Times New Roman" w:hAnsi="Calibri" w:cs="Times New Roman"/>
                <w:color w:val="000000"/>
                <w:sz w:val="16"/>
                <w:szCs w:val="16"/>
                <w:lang w:val="de-DE" w:eastAsia="en-GB"/>
              </w:rPr>
            </w:pPr>
          </w:p>
          <w:p w14:paraId="749FED7A" w14:textId="77777777" w:rsidR="00370BD1" w:rsidRPr="002A00C3" w:rsidRDefault="00370BD1" w:rsidP="00370BD1">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3666626C"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r>
      <w:tr w:rsidR="00370BD1" w:rsidRPr="0089462B" w14:paraId="2442A04F"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2E80E3A5"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21A9FF8B" w14:textId="77777777" w:rsidR="00370BD1" w:rsidRPr="002A00C3" w:rsidRDefault="00370BD1" w:rsidP="00370BD1">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11BD3FBB" w14:textId="77777777" w:rsidR="00370BD1" w:rsidRPr="002A00C3" w:rsidRDefault="00370BD1" w:rsidP="00370BD1">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370BD1" w:rsidRPr="0089462B" w14:paraId="266048C4"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2B0CB318"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213F62A2"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17B79C33"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79EFFE9B"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0707755A"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442DA6AE"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370BD1" w:rsidRPr="0089462B" w14:paraId="20C9B8C8"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56D43BBA"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27043513" w14:textId="77777777" w:rsidR="00370BD1" w:rsidRPr="002A00C3" w:rsidRDefault="00370BD1" w:rsidP="00370BD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774DFF5"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09C0B3D7"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40BFFFEB"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70BD1" w:rsidRPr="0089462B" w14:paraId="4489EB59"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75C2A566"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750249A" w14:textId="77777777" w:rsidR="00370BD1" w:rsidRPr="002A00C3" w:rsidRDefault="00370BD1" w:rsidP="00370BD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8990D2C"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529B3A08"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280E3813"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70BD1" w:rsidRPr="0089462B" w14:paraId="1660947E"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7A1682E1"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4CA7F1DD"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1F69C80"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4CDEC5F2"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195CC0E3"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70BD1" w:rsidRPr="0089462B" w14:paraId="350FF385"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122D58F4"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70BA3E70"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33FA3890"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2158B91E"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3C26E57"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p>
        </w:tc>
      </w:tr>
      <w:tr w:rsidR="00370BD1" w:rsidRPr="0089462B" w14:paraId="5B7B1A4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3FFE0F15"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10956356"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4E109164"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CA6772D"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4936EEFC"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p>
        </w:tc>
      </w:tr>
      <w:tr w:rsidR="00370BD1" w:rsidRPr="0089462B" w14:paraId="4C7C6B20"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1CAC02BE"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0DF1EA8C"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14BFC731"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1C495D79"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4593A70D"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p>
        </w:tc>
      </w:tr>
      <w:tr w:rsidR="00370BD1" w:rsidRPr="0089462B" w14:paraId="537B1BAB"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5C267673"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4A9B1316"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3A380FC1"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13C13403"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75F502D8"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p>
        </w:tc>
      </w:tr>
      <w:tr w:rsidR="00370BD1" w:rsidRPr="002A00C3" w14:paraId="3BE47A21"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34E14B0F"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4209536B"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7AD208F5" w14:textId="77777777" w:rsidR="00370BD1" w:rsidRPr="002A00C3" w:rsidRDefault="00370BD1" w:rsidP="00370BD1">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6AE9E15" w14:textId="77777777" w:rsidR="00370BD1" w:rsidRPr="002A00C3" w:rsidRDefault="00370BD1" w:rsidP="00370BD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53F367DD" w14:textId="77777777" w:rsidR="00370BD1" w:rsidRPr="002A00C3" w:rsidRDefault="00370BD1" w:rsidP="00370BD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370BD1" w:rsidRPr="0089462B" w14:paraId="4CA5FD6F"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472E0C98"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370BD1" w:rsidRPr="0089462B" w14:paraId="206EB081" w14:textId="77777777" w:rsidTr="00E00BAF">
        <w:trPr>
          <w:trHeight w:val="75"/>
        </w:trPr>
        <w:tc>
          <w:tcPr>
            <w:tcW w:w="986" w:type="dxa"/>
            <w:tcBorders>
              <w:top w:val="nil"/>
              <w:left w:val="nil"/>
              <w:bottom w:val="nil"/>
              <w:right w:val="nil"/>
            </w:tcBorders>
            <w:shd w:val="clear" w:color="auto" w:fill="auto"/>
            <w:noWrap/>
            <w:vAlign w:val="bottom"/>
            <w:hideMark/>
          </w:tcPr>
          <w:p w14:paraId="16F8597A"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508D621B"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5AF975E8"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2F2D25CA"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720F8E6C"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59D7AF7B"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4273F167"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7500CF96" w14:textId="77777777" w:rsidR="00370BD1" w:rsidRPr="002A00C3" w:rsidRDefault="00370BD1" w:rsidP="00370BD1">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3B289F29" w14:textId="77777777" w:rsidR="00370BD1" w:rsidRPr="002A00C3" w:rsidRDefault="00370BD1" w:rsidP="00370BD1">
            <w:pPr>
              <w:spacing w:after="0" w:line="240" w:lineRule="auto"/>
              <w:rPr>
                <w:rFonts w:ascii="Calibri" w:eastAsia="Times New Roman" w:hAnsi="Calibri" w:cs="Times New Roman"/>
                <w:color w:val="000000"/>
                <w:lang w:val="en-GB" w:eastAsia="en-GB"/>
              </w:rPr>
            </w:pPr>
          </w:p>
        </w:tc>
      </w:tr>
      <w:tr w:rsidR="00370BD1" w:rsidRPr="0089462B" w14:paraId="35D352A2"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5175F8B7" w14:textId="77777777" w:rsidR="00370BD1" w:rsidRPr="002A00C3" w:rsidRDefault="00370BD1" w:rsidP="00370BD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0715D5A4"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3AB9B98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BB19E5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18134393" w14:textId="77777777"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36141015"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0E76599F"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020EC62A"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0BD4D822"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7F743D88"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29698F8C"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51B4AFDF" w14:textId="77777777"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1BCBD8D4" w14:textId="77777777"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7649F62F" w14:textId="77777777"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2C44461E"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D58D5A4"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0408ED3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5811B8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250A5EB1"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19DF72D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23DF0433"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5242BB5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51A25FD"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373040E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5136267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256EB9E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05517B72"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3DB0E93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46F0219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0545C806"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1172E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51675C6C"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22F01E1F"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21F9809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7BC6A87F"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0F3AFE3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5370AA6"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0BA06284"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3987E22F"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70C05FA1"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1F21918F"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5D9EE58"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7499862C"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40BD4EE1"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584EDA9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2CFCF3C0"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7F1FDBF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0445D2E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05B857F6"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0C1337C3"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4C9B4C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4243615"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5C3BA70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7784C5B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3BA1BA19"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466D28F9"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738BF6D6"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2928BB04"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1A9B4CF1"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52E36DC6"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79F735EB"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1BDC754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42000F97"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5B896BF9"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3F84CE58" w14:textId="77777777" w:rsidTr="002E3D29">
        <w:trPr>
          <w:trHeight w:val="83"/>
        </w:trPr>
        <w:tc>
          <w:tcPr>
            <w:tcW w:w="982" w:type="dxa"/>
            <w:tcBorders>
              <w:top w:val="nil"/>
              <w:left w:val="nil"/>
              <w:bottom w:val="nil"/>
              <w:right w:val="nil"/>
            </w:tcBorders>
            <w:shd w:val="clear" w:color="auto" w:fill="auto"/>
            <w:noWrap/>
            <w:vAlign w:val="bottom"/>
            <w:hideMark/>
          </w:tcPr>
          <w:p w14:paraId="1762EF6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4987B45C"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761F1B1D"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226024BE"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5D6E549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CAF9D8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283A8C1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1C748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03AECDF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4202052"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DEEA2BD"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4ECD6AA" w14:textId="77777777"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CF429A5" w14:textId="77777777"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617848FF"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76E619F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747F8C9F"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5C4292E4"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010A1AA9" w14:textId="77777777"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7BAD7319"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8257EA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63BDC85C"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5E953C4C"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1E370B66"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40BD0F16"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2FF8A05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702B681E"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4C462A2E"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3ACCF41D"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DBB40E9"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02BC6ABC"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115764B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60BED58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1413B814"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538984AC"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5DB3972B"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1CC630F2"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23B600E4"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184CE0EE"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85DC37B"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2021284B"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33137A39"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0D44A04C"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7A506344" w14:textId="77777777" w:rsidR="00D815AA" w:rsidRPr="002A00C3" w:rsidRDefault="00D815AA" w:rsidP="00EC7C21">
      <w:pPr>
        <w:spacing w:after="0"/>
        <w:jc w:val="center"/>
        <w:rPr>
          <w:b/>
          <w:lang w:val="en-GB"/>
        </w:rPr>
      </w:pPr>
    </w:p>
    <w:p w14:paraId="022CCF02" w14:textId="77777777" w:rsidR="00E45B0B" w:rsidRDefault="00E45B0B" w:rsidP="00EC7C21">
      <w:pPr>
        <w:spacing w:after="0"/>
        <w:jc w:val="center"/>
        <w:rPr>
          <w:b/>
          <w:lang w:val="en-GB"/>
        </w:rPr>
      </w:pPr>
    </w:p>
    <w:p w14:paraId="78FD201C" w14:textId="6139D1A7" w:rsidR="008A1D43" w:rsidRPr="002A00C3" w:rsidRDefault="00EC7C21" w:rsidP="00EC7C21">
      <w:pPr>
        <w:spacing w:after="0"/>
        <w:jc w:val="center"/>
        <w:rPr>
          <w:b/>
          <w:lang w:val="en-GB"/>
        </w:rPr>
      </w:pPr>
      <w:r w:rsidRPr="002A00C3">
        <w:rPr>
          <w:b/>
          <w:lang w:val="en-GB"/>
        </w:rPr>
        <w:lastRenderedPageBreak/>
        <w:t xml:space="preserve">During </w:t>
      </w:r>
      <w:r w:rsidR="00022A30" w:rsidRPr="002A00C3">
        <w:rPr>
          <w:b/>
          <w:lang w:val="en-GB"/>
        </w:rPr>
        <w:t xml:space="preserve">the </w:t>
      </w:r>
      <w:r w:rsidRPr="002A00C3">
        <w:rPr>
          <w:b/>
          <w:lang w:val="en-GB"/>
        </w:rPr>
        <w:t>Mobility</w:t>
      </w:r>
    </w:p>
    <w:p w14:paraId="21C5CE7B"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711A4016"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3C8F0559"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55CCF7CE"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334B76D3" w14:textId="77777777"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1F381259"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1719781E"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4721CE92"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76FE8F4D"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1ECC7C21" w14:textId="77777777"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25C2BAE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3A89239C"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3A27DC8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2644247A" w14:textId="7777777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4BE358D9"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45249262"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2710A055"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43E3917B" w14:textId="77777777"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0C50E2CB" w14:textId="77777777" w:rsidR="00EC7C21" w:rsidRPr="002A00C3" w:rsidRDefault="00DC669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161947B0" w14:textId="77777777" w:rsidR="00EC7C21" w:rsidRPr="002A00C3" w:rsidRDefault="00DC669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2DFD86B" w14:textId="77777777"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407E6487"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47DE94BA"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BD45372"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4B923BB8"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4409CCB2" w14:textId="77777777"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46FEB41C" w14:textId="77777777" w:rsidR="00EC7C21" w:rsidRPr="002A00C3" w:rsidRDefault="00DC669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34508225" w14:textId="77777777" w:rsidR="00EC7C21" w:rsidRPr="002A00C3" w:rsidRDefault="00DC669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0F9D9578" w14:textId="7777777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2B7BCFC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40FC8D72" w14:textId="77777777" w:rsidR="00EC7C21" w:rsidRPr="002A00C3" w:rsidRDefault="00EC7C21" w:rsidP="00B57D80">
      <w:pPr>
        <w:spacing w:after="0"/>
        <w:rPr>
          <w:lang w:val="en-GB"/>
        </w:rPr>
      </w:pPr>
    </w:p>
    <w:p w14:paraId="33CB1B24"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5F0F1930"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11DD0DEC"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86BC20A" w14:textId="77777777"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08FFF964" w14:textId="77777777"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4A2FA35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146388D"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5DF46B90"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4CF5433"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20DDD6AF" w14:textId="77777777"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7981CD3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03AAA86D"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450C1160" w14:textId="77777777"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7B03570E" w14:textId="77777777"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5EBAE502"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209AA9D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873218E"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23DB2D1D"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2A5E73EC" w14:textId="77777777" w:rsidR="00E140F4" w:rsidRPr="002A00C3" w:rsidRDefault="00DC669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0491FC08" w14:textId="77777777" w:rsidR="00E140F4" w:rsidRPr="002A00C3" w:rsidRDefault="00DC669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F7E6378" w14:textId="77777777"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A038271"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42F065A7"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1B788F09"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7B141E2A"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4DD61F8D" w14:textId="77777777" w:rsidR="00E140F4" w:rsidRPr="002A00C3" w:rsidRDefault="00DC669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2A854C73" w14:textId="77777777" w:rsidR="00E140F4" w:rsidRPr="002A00C3" w:rsidRDefault="00DC669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56D2A4A7" w14:textId="77777777"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23B018D9" w14:textId="77777777" w:rsidR="00031FD9" w:rsidRPr="002A00C3" w:rsidRDefault="00031FD9" w:rsidP="00B57D80">
      <w:pPr>
        <w:spacing w:after="0"/>
        <w:rPr>
          <w:lang w:val="en-GB"/>
        </w:rPr>
      </w:pPr>
    </w:p>
    <w:p w14:paraId="35B5F09C" w14:textId="77777777" w:rsidR="00EC7C21" w:rsidRPr="002A00C3" w:rsidRDefault="00EC7C21" w:rsidP="00B57D80">
      <w:pPr>
        <w:spacing w:after="0"/>
        <w:rPr>
          <w:lang w:val="en-GB"/>
        </w:rPr>
      </w:pPr>
    </w:p>
    <w:p w14:paraId="1FDC57DB" w14:textId="77777777" w:rsidR="00784E7F" w:rsidRDefault="00784E7F" w:rsidP="00EC1AC5">
      <w:pPr>
        <w:spacing w:after="0"/>
        <w:jc w:val="center"/>
        <w:rPr>
          <w:b/>
          <w:lang w:val="en-GB"/>
        </w:rPr>
      </w:pPr>
    </w:p>
    <w:p w14:paraId="63233576" w14:textId="7777777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58C6E5F4"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5C133C43"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170A5AB"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39907DC5"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7735B093" w14:textId="77777777"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1C3F89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3624254D"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23B7C527"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1EE63B20"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8FBC10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1D29694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58B8E864"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48B81A1F"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59CEF046"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72E4A589"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48AF7F7E" w14:textId="77777777"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0FBACF08" w14:textId="77777777"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0CA5199C"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34D435E3" w14:textId="77777777"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4C24127E" w14:textId="77777777"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51D8B413"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0176FBD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4CA73573"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45BA6348"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1A7F92AE"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2B2AE8A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282C983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24DA41C5"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01810FED"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F4CB477"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4CB40A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31F0A653"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78298F7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D710BB0"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244A0DA9"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419EC8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51938EDF"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24DCD1B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4665FEA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51E6DD60"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20C7991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368C628F"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47FAC63D"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7A93F4B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191EFEA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551CD457"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4E0AEED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147A6549"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0A431A69"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42ADD4E7"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21CD6A4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073D148"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563091A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20513726"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6BD611A"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1166F17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4B58DA34"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2AB7CF3D"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896228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2B7D7A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41D830F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1DDBB97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1BC82934" w14:textId="77777777" w:rsidTr="00692424">
        <w:trPr>
          <w:trHeight w:val="75"/>
        </w:trPr>
        <w:tc>
          <w:tcPr>
            <w:tcW w:w="991" w:type="dxa"/>
            <w:tcBorders>
              <w:top w:val="nil"/>
              <w:left w:val="nil"/>
              <w:bottom w:val="nil"/>
              <w:right w:val="nil"/>
            </w:tcBorders>
            <w:shd w:val="clear" w:color="auto" w:fill="auto"/>
            <w:noWrap/>
            <w:vAlign w:val="bottom"/>
            <w:hideMark/>
          </w:tcPr>
          <w:p w14:paraId="354AE11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14A8F370"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308FD440"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18CE567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3ED719EC"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5D0A49A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EB85A1E"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3166118F"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33BC5AB7"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5BF0E80F"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44036F86"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52DA4CFB"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BF0D17E"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8E1789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2CDB5A39" w14:textId="77777777"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762106B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C0C45D1"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2DDF55F1"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19DF09CB" w14:textId="77777777" w:rsidTr="0089462B">
        <w:trPr>
          <w:trHeight w:val="386"/>
        </w:trPr>
        <w:tc>
          <w:tcPr>
            <w:tcW w:w="991" w:type="dxa"/>
            <w:vMerge w:val="restart"/>
            <w:tcBorders>
              <w:top w:val="nil"/>
              <w:left w:val="double" w:sz="6" w:space="0" w:color="auto"/>
              <w:right w:val="nil"/>
            </w:tcBorders>
            <w:shd w:val="clear" w:color="auto" w:fill="auto"/>
            <w:hideMark/>
          </w:tcPr>
          <w:p w14:paraId="10A1D1E7"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2AFE399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75F482A3"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4044A22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40E4EAC"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3ECEA69" w14:textId="77777777"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42E99463" w14:textId="77777777"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15EE766E" w14:textId="77777777"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784212FA" w14:textId="77777777"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7408D3E6" w14:textId="77777777" w:rsidTr="0089462B">
        <w:trPr>
          <w:trHeight w:val="89"/>
        </w:trPr>
        <w:tc>
          <w:tcPr>
            <w:tcW w:w="991" w:type="dxa"/>
            <w:vMerge/>
            <w:tcBorders>
              <w:left w:val="double" w:sz="6" w:space="0" w:color="auto"/>
              <w:right w:val="nil"/>
            </w:tcBorders>
            <w:shd w:val="clear" w:color="auto" w:fill="auto"/>
            <w:noWrap/>
            <w:vAlign w:val="bottom"/>
            <w:hideMark/>
          </w:tcPr>
          <w:p w14:paraId="1C8765B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11562DCC"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3227987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340FFC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460E39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2CB2C4D" w14:textId="77777777" w:rsidTr="0089462B">
        <w:trPr>
          <w:trHeight w:val="163"/>
        </w:trPr>
        <w:tc>
          <w:tcPr>
            <w:tcW w:w="991" w:type="dxa"/>
            <w:vMerge/>
            <w:tcBorders>
              <w:left w:val="double" w:sz="6" w:space="0" w:color="auto"/>
              <w:right w:val="nil"/>
            </w:tcBorders>
            <w:shd w:val="clear" w:color="auto" w:fill="auto"/>
            <w:noWrap/>
            <w:vAlign w:val="bottom"/>
            <w:hideMark/>
          </w:tcPr>
          <w:p w14:paraId="11B624E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3B27F9F"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41D6B81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5617FE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874C58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22C64432" w14:textId="77777777" w:rsidTr="0089462B">
        <w:trPr>
          <w:trHeight w:val="96"/>
        </w:trPr>
        <w:tc>
          <w:tcPr>
            <w:tcW w:w="991" w:type="dxa"/>
            <w:vMerge/>
            <w:tcBorders>
              <w:left w:val="double" w:sz="6" w:space="0" w:color="auto"/>
              <w:right w:val="nil"/>
            </w:tcBorders>
            <w:shd w:val="clear" w:color="auto" w:fill="auto"/>
            <w:noWrap/>
            <w:vAlign w:val="bottom"/>
            <w:hideMark/>
          </w:tcPr>
          <w:p w14:paraId="276F78C4"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7A78B52A"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03CB14C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20E8EE5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230C1D21"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7C45CE9A" w14:textId="77777777" w:rsidTr="0089462B">
        <w:trPr>
          <w:trHeight w:val="96"/>
        </w:trPr>
        <w:tc>
          <w:tcPr>
            <w:tcW w:w="991" w:type="dxa"/>
            <w:vMerge/>
            <w:tcBorders>
              <w:left w:val="double" w:sz="6" w:space="0" w:color="auto"/>
              <w:right w:val="nil"/>
            </w:tcBorders>
            <w:shd w:val="clear" w:color="auto" w:fill="auto"/>
            <w:noWrap/>
            <w:vAlign w:val="bottom"/>
          </w:tcPr>
          <w:p w14:paraId="2B32F766"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5D49D79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74E0F6B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756617DB"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8AE281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19D2E554" w14:textId="77777777" w:rsidTr="0089462B">
        <w:trPr>
          <w:trHeight w:val="96"/>
        </w:trPr>
        <w:tc>
          <w:tcPr>
            <w:tcW w:w="991" w:type="dxa"/>
            <w:vMerge/>
            <w:tcBorders>
              <w:left w:val="double" w:sz="6" w:space="0" w:color="auto"/>
              <w:right w:val="nil"/>
            </w:tcBorders>
            <w:shd w:val="clear" w:color="auto" w:fill="auto"/>
            <w:noWrap/>
            <w:vAlign w:val="bottom"/>
          </w:tcPr>
          <w:p w14:paraId="1D13E3A2"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1F1070BB"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54C1763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1CE13CB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07E2909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5239BA3D"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4AB4788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0880583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3EC4FDE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264DBBD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0F2D26E4"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0BAAA5F5" w14:textId="77777777" w:rsidR="00D65D86" w:rsidRPr="002A00C3" w:rsidRDefault="00D65D86" w:rsidP="00B57D80">
      <w:pPr>
        <w:spacing w:after="0"/>
        <w:rPr>
          <w:lang w:val="en-GB"/>
        </w:rPr>
      </w:pPr>
    </w:p>
    <w:p w14:paraId="2CAD5BC8" w14:textId="77777777" w:rsidR="006D3CA9" w:rsidRPr="002A00C3" w:rsidRDefault="006D3CA9">
      <w:pPr>
        <w:rPr>
          <w:lang w:val="en-GB"/>
        </w:rPr>
      </w:pPr>
      <w:r w:rsidRPr="002A00C3">
        <w:rPr>
          <w:lang w:val="en-GB"/>
        </w:rPr>
        <w:br w:type="page"/>
      </w:r>
    </w:p>
    <w:p w14:paraId="11A6CED7" w14:textId="77777777" w:rsidR="00F47590" w:rsidRDefault="00F47590">
      <w:pPr>
        <w:spacing w:after="0"/>
        <w:rPr>
          <w:lang w:val="en-GB"/>
        </w:rPr>
      </w:pPr>
    </w:p>
    <w:p w14:paraId="4759D703" w14:textId="77777777" w:rsidR="00D363A9" w:rsidRPr="009A1036" w:rsidRDefault="00D363A9">
      <w:pPr>
        <w:spacing w:after="0"/>
        <w:rPr>
          <w:lang w:val="en-GB"/>
        </w:rPr>
      </w:pPr>
    </w:p>
    <w:sectPr w:rsidR="00D363A9" w:rsidRPr="009A1036" w:rsidSect="009F030A">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89F59" w14:textId="77777777" w:rsidR="00DC6693" w:rsidRDefault="00DC6693" w:rsidP="00261299">
      <w:pPr>
        <w:spacing w:after="0" w:line="240" w:lineRule="auto"/>
      </w:pPr>
      <w:r>
        <w:separator/>
      </w:r>
    </w:p>
  </w:endnote>
  <w:endnote w:type="continuationSeparator" w:id="0">
    <w:p w14:paraId="607F22A1" w14:textId="77777777" w:rsidR="00DC6693" w:rsidRDefault="00DC6693" w:rsidP="00261299">
      <w:pPr>
        <w:spacing w:after="0" w:line="240" w:lineRule="auto"/>
      </w:pPr>
      <w:r>
        <w:continuationSeparator/>
      </w:r>
    </w:p>
  </w:endnote>
  <w:endnote w:id="1">
    <w:p w14:paraId="66248E53" w14:textId="77777777"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2374F9C5" w14:textId="77777777"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599EB875" w14:textId="77777777"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39173BB1"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4B59D150"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4FBFC600" w14:textId="77777777" w:rsidR="00370BD1" w:rsidRPr="00114066" w:rsidRDefault="00370BD1"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0B1BC2F9" w14:textId="77777777" w:rsidR="00370BD1" w:rsidRPr="00114066" w:rsidRDefault="00370BD1"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43137D2F" w14:textId="77777777" w:rsidR="00370BD1" w:rsidRPr="00114066" w:rsidRDefault="00370BD1"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5DB64CCA" w14:textId="77777777" w:rsidR="00370BD1" w:rsidRPr="00114066" w:rsidRDefault="00370BD1"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35ACBD9F" w14:textId="7777777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3EF3473E" w14:textId="7777777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1600DE22" w14:textId="77777777"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133"/>
        <w:gridCol w:w="3785"/>
      </w:tblGrid>
      <w:tr w:rsidR="00774BD5" w:rsidRPr="0089462B" w14:paraId="2E4981C8"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3A567234"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2168030B"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771254CD"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5504A5C1" w14:textId="7777777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E57BD9F" w14:textId="7777777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46FD777C" w14:textId="77777777" w:rsidTr="00DC00DC">
        <w:tc>
          <w:tcPr>
            <w:tcW w:w="7229" w:type="dxa"/>
            <w:tcBorders>
              <w:top w:val="nil"/>
              <w:left w:val="single" w:sz="12" w:space="0" w:color="000000"/>
              <w:bottom w:val="nil"/>
              <w:right w:val="single" w:sz="12" w:space="0" w:color="000000"/>
            </w:tcBorders>
            <w:shd w:val="clear" w:color="auto" w:fill="auto"/>
          </w:tcPr>
          <w:p w14:paraId="154C26B9" w14:textId="7777777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25765090" w14:textId="7777777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6C4C4850" w14:textId="77777777" w:rsidTr="00DC00DC">
        <w:tc>
          <w:tcPr>
            <w:tcW w:w="7229" w:type="dxa"/>
            <w:tcBorders>
              <w:top w:val="nil"/>
              <w:left w:val="single" w:sz="12" w:space="0" w:color="000000"/>
              <w:bottom w:val="nil"/>
              <w:right w:val="single" w:sz="12" w:space="0" w:color="000000"/>
            </w:tcBorders>
            <w:shd w:val="clear" w:color="auto" w:fill="auto"/>
          </w:tcPr>
          <w:p w14:paraId="04DD9B5B" w14:textId="77777777"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449D943A" w14:textId="7777777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6525FC0C"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457F1DB2" w14:textId="77777777"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38A32096"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7D43453A"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3081C" w14:textId="77777777" w:rsidR="00BA7ABB" w:rsidRDefault="00BA7A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0143319"/>
      <w:docPartObj>
        <w:docPartGallery w:val="Page Numbers (Bottom of Page)"/>
        <w:docPartUnique/>
      </w:docPartObj>
    </w:sdtPr>
    <w:sdtEndPr>
      <w:rPr>
        <w:noProof/>
      </w:rPr>
    </w:sdtEndPr>
    <w:sdtContent>
      <w:p w14:paraId="13DAE5A1" w14:textId="77777777" w:rsidR="00774BD5" w:rsidRDefault="00F235F9">
        <w:pPr>
          <w:pStyle w:val="Footer"/>
          <w:jc w:val="center"/>
        </w:pPr>
        <w:r>
          <w:fldChar w:fldCharType="begin"/>
        </w:r>
        <w:r w:rsidR="00774BD5">
          <w:instrText xml:space="preserve"> PAGE   \* MERGEFORMAT </w:instrText>
        </w:r>
        <w:r>
          <w:fldChar w:fldCharType="separate"/>
        </w:r>
        <w:r w:rsidR="002536D5">
          <w:rPr>
            <w:noProof/>
          </w:rPr>
          <w:t>3</w:t>
        </w:r>
        <w:r>
          <w:rPr>
            <w:noProof/>
          </w:rPr>
          <w:fldChar w:fldCharType="end"/>
        </w:r>
      </w:p>
    </w:sdtContent>
  </w:sdt>
  <w:p w14:paraId="4FA800EB" w14:textId="77777777" w:rsidR="00774BD5" w:rsidRDefault="00774B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C7BF5" w14:textId="77777777" w:rsidR="00BA7ABB" w:rsidRDefault="00BA7A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D6033" w14:textId="77777777" w:rsidR="00DC6693" w:rsidRDefault="00DC6693" w:rsidP="00261299">
      <w:pPr>
        <w:spacing w:after="0" w:line="240" w:lineRule="auto"/>
      </w:pPr>
      <w:r>
        <w:separator/>
      </w:r>
    </w:p>
  </w:footnote>
  <w:footnote w:type="continuationSeparator" w:id="0">
    <w:p w14:paraId="48571E95" w14:textId="77777777" w:rsidR="00DC6693" w:rsidRDefault="00DC6693"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1EAAB" w14:textId="77777777" w:rsidR="00BA7ABB" w:rsidRDefault="00BA7A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7C267" w14:textId="77777777" w:rsidR="00774BD5" w:rsidRDefault="00370BD1" w:rsidP="00784E7F">
    <w:pPr>
      <w:pStyle w:val="Header"/>
      <w:jc w:val="center"/>
    </w:pPr>
    <w:r>
      <w:rPr>
        <w:noProof/>
        <w:lang w:val="sk-SK" w:eastAsia="sk-SK"/>
      </w:rPr>
      <mc:AlternateContent>
        <mc:Choice Requires="wps">
          <w:drawing>
            <wp:anchor distT="0" distB="0" distL="114300" distR="114300" simplePos="0" relativeHeight="251668480" behindDoc="0" locked="0" layoutInCell="1" allowOverlap="1" wp14:anchorId="3F243E9E" wp14:editId="6C82FC3A">
              <wp:simplePos x="0" y="0"/>
              <wp:positionH relativeFrom="column">
                <wp:posOffset>60960</wp:posOffset>
              </wp:positionH>
              <wp:positionV relativeFrom="paragraph">
                <wp:posOffset>-264795</wp:posOffset>
              </wp:positionV>
              <wp:extent cx="2600325" cy="24638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90AE26" w14:textId="6898D7B9" w:rsidR="009B0140" w:rsidRPr="00452C45" w:rsidRDefault="009B0140" w:rsidP="009B0140">
                          <w:pPr>
                            <w:tabs>
                              <w:tab w:val="left" w:pos="3119"/>
                            </w:tabs>
                            <w:spacing w:after="0"/>
                            <w:rPr>
                              <w:rFonts w:cstheme="minorHAnsi"/>
                              <w:b/>
                              <w:i/>
                              <w:color w:val="003CB4"/>
                              <w:sz w:val="12"/>
                              <w:szCs w:val="12"/>
                              <w:lang w:val="en-GB"/>
                            </w:rPr>
                          </w:pPr>
                          <w:r w:rsidRPr="00452C45">
                            <w:rPr>
                              <w:rFonts w:cstheme="minorHAnsi"/>
                              <w:sz w:val="12"/>
                              <w:szCs w:val="12"/>
                              <w:lang w:val="en-GB"/>
                            </w:rPr>
                            <w:t>Erasmus+ HE</w:t>
                          </w:r>
                          <w:r w:rsidR="00452C45" w:rsidRPr="00452C45">
                            <w:rPr>
                              <w:rFonts w:cstheme="minorHAnsi"/>
                              <w:sz w:val="12"/>
                              <w:szCs w:val="12"/>
                              <w:lang w:val="en-GB"/>
                            </w:rPr>
                            <w:t xml:space="preserve"> Learning Agreement for studiess</w:t>
                          </w:r>
                          <w:r w:rsidR="00D14EDB" w:rsidRPr="00452C45">
                            <w:rPr>
                              <w:rFonts w:cstheme="minorHAnsi"/>
                              <w:sz w:val="12"/>
                              <w:szCs w:val="12"/>
                              <w:lang w:val="en-GB"/>
                            </w:rPr>
                            <w:t>-20</w:t>
                          </w:r>
                          <w:r w:rsidR="00E45B0B">
                            <w:rPr>
                              <w:rFonts w:cstheme="minorHAnsi"/>
                              <w:sz w:val="12"/>
                              <w:szCs w:val="12"/>
                              <w:lang w:val="en-GB"/>
                            </w:rPr>
                            <w:t>2</w:t>
                          </w:r>
                          <w:r w:rsidR="00BA7ABB">
                            <w:rPr>
                              <w:rFonts w:cstheme="minorHAnsi"/>
                              <w:sz w:val="12"/>
                              <w:szCs w:val="12"/>
                              <w:lang w:val="en-GB"/>
                            </w:rPr>
                            <w:t>1</w:t>
                          </w:r>
                          <w:r w:rsidRPr="00452C45">
                            <w:rPr>
                              <w:rFonts w:cstheme="minorHAnsi"/>
                              <w:sz w:val="12"/>
                              <w:szCs w:val="12"/>
                              <w:lang w:val="en-GB"/>
                            </w:rPr>
                            <w:t xml:space="preserve"> </w:t>
                          </w:r>
                        </w:p>
                        <w:p w14:paraId="5175A219"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28D87F10"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243E9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1riO8gEAAMgDAAAOAAAAZHJzL2Uyb0RvYy54bWysU1Fv0zAQfkfiP1h+p0mzroyo6TQ2DSGN&#13;&#10;gbTxAxzHSSxinzm7Tcqv5+x0pcAb4sWy786fv++78+Z6MgPbK/QabMWXi5wzZSU02nYV//p8/+aK&#13;&#10;Mx+EbcQAVlX8oDy/3r5+tRldqQroYWgUMgKxvhxdxfsQXJllXvbKCL8ApywlW0AjAh2xyxoUI6Gb&#13;&#10;ISvyfJ2NgI1DkMp7it7NSb5N+G2rZPjctl4FNlScuIW0YlrruGbbjSg7FK7X8khD/AMLI7SlR09Q&#13;&#10;dyIItkP9F5TREsFDGxYSTAZtq6VKGkjNMv9DzVMvnEpayBzvTjb5/wcrH/dfkOmGerfkzApDPXpW&#13;&#10;U2DvYWIUIn9G50sqe3JUGCaKU23S6t0DyG+eWbjthe3UDSKMvRIN8Us3s7OrM46PIPX4CRp6R+wC&#13;&#10;JKCpRRPNIzsYoVOfDqfeRC6SgsU6zy+KS84k5YrV+uIqNS8T5ctthz58UGBY3FQcqfcJXewffCAd&#13;&#10;VPpSEh+zcK+HIfV/sL8FqDBGEvtIeKYepno6ulFDcyAdCPM40fjTpgf8wdlIo1Rx/30nUHE2fLTk&#13;&#10;xbvlahVnLx1Wl28LOuB5pj7PCCsJquKBs3l7G+Z53TnUXU8vze5buCH/Wp2kRaNnVkfeNC5J8XG0&#13;&#10;4zyen1PVrw+4/QkAAP//AwBQSwMEFAAGAAgAAAAhAFaHUQDgAAAADQEAAA8AAABkcnMvZG93bnJl&#13;&#10;di54bWxMT01PwzAMvSPtP0RG4rYlncpGu6bTxMQVxBhI3LLGaysap2qytfx7zAkuluz3/D6K7eQ6&#13;&#10;ccUhtJ40JAsFAqnytqVaw/Htaf4AIkRD1nSeUMM3BtiWs5vC5NaP9IrXQ6wFi1DIjYYmxj6XMlQN&#13;&#10;OhMWvkdi7OwHZyKvQy3tYEYWd51cKrWSzrTEDo3p8bHB6utwcRren8+fH6l6qffuvh/9pCS5TGp9&#13;&#10;dzvtNzx2GxARp/j3Ab8dOD+UHOzkL2SD6DRkKyZqmKfJGgTjaZIlIE58WWYgy0L+b1H+AAAA//8D&#13;&#10;AFBLAQItABQABgAIAAAAIQC2gziS/gAAAOEBAAATAAAAAAAAAAAAAAAAAAAAAABbQ29udGVudF9U&#13;&#10;eXBlc10ueG1sUEsBAi0AFAAGAAgAAAAhADj9If/WAAAAlAEAAAsAAAAAAAAAAAAAAAAALwEAAF9y&#13;&#10;ZWxzLy5yZWxzUEsBAi0AFAAGAAgAAAAhAI3WuI7yAQAAyAMAAA4AAAAAAAAAAAAAAAAALgIAAGRy&#13;&#10;cy9lMm9Eb2MueG1sUEsBAi0AFAAGAAgAAAAhAFaHUQDgAAAADQEAAA8AAAAAAAAAAAAAAAAATAQA&#13;&#10;AGRycy9kb3ducmV2LnhtbFBLBQYAAAAABAAEAPMAAABZBQAAAAA=&#13;&#10;" filled="f" stroked="f">
              <v:textbox>
                <w:txbxContent>
                  <w:p w14:paraId="2890AE26" w14:textId="6898D7B9" w:rsidR="009B0140" w:rsidRPr="00452C45" w:rsidRDefault="009B0140" w:rsidP="009B0140">
                    <w:pPr>
                      <w:tabs>
                        <w:tab w:val="left" w:pos="3119"/>
                      </w:tabs>
                      <w:spacing w:after="0"/>
                      <w:rPr>
                        <w:rFonts w:cstheme="minorHAnsi"/>
                        <w:b/>
                        <w:i/>
                        <w:color w:val="003CB4"/>
                        <w:sz w:val="12"/>
                        <w:szCs w:val="12"/>
                        <w:lang w:val="en-GB"/>
                      </w:rPr>
                    </w:pPr>
                    <w:r w:rsidRPr="00452C45">
                      <w:rPr>
                        <w:rFonts w:cstheme="minorHAnsi"/>
                        <w:sz w:val="12"/>
                        <w:szCs w:val="12"/>
                        <w:lang w:val="en-GB"/>
                      </w:rPr>
                      <w:t>Erasmus+ HE</w:t>
                    </w:r>
                    <w:r w:rsidR="00452C45" w:rsidRPr="00452C45">
                      <w:rPr>
                        <w:rFonts w:cstheme="minorHAnsi"/>
                        <w:sz w:val="12"/>
                        <w:szCs w:val="12"/>
                        <w:lang w:val="en-GB"/>
                      </w:rPr>
                      <w:t xml:space="preserve"> </w:t>
                    </w:r>
                    <w:proofErr w:type="gramStart"/>
                    <w:r w:rsidR="00452C45" w:rsidRPr="00452C45">
                      <w:rPr>
                        <w:rFonts w:cstheme="minorHAnsi"/>
                        <w:sz w:val="12"/>
                        <w:szCs w:val="12"/>
                        <w:lang w:val="en-GB"/>
                      </w:rPr>
                      <w:t>Learning</w:t>
                    </w:r>
                    <w:proofErr w:type="gramEnd"/>
                    <w:r w:rsidR="00452C45" w:rsidRPr="00452C45">
                      <w:rPr>
                        <w:rFonts w:cstheme="minorHAnsi"/>
                        <w:sz w:val="12"/>
                        <w:szCs w:val="12"/>
                        <w:lang w:val="en-GB"/>
                      </w:rPr>
                      <w:t xml:space="preserve"> Agreement for studiess</w:t>
                    </w:r>
                    <w:r w:rsidR="00D14EDB" w:rsidRPr="00452C45">
                      <w:rPr>
                        <w:rFonts w:cstheme="minorHAnsi"/>
                        <w:sz w:val="12"/>
                        <w:szCs w:val="12"/>
                        <w:lang w:val="en-GB"/>
                      </w:rPr>
                      <w:t>-20</w:t>
                    </w:r>
                    <w:r w:rsidR="00E45B0B">
                      <w:rPr>
                        <w:rFonts w:cstheme="minorHAnsi"/>
                        <w:sz w:val="12"/>
                        <w:szCs w:val="12"/>
                        <w:lang w:val="en-GB"/>
                      </w:rPr>
                      <w:t>2</w:t>
                    </w:r>
                    <w:r w:rsidR="00BA7ABB">
                      <w:rPr>
                        <w:rFonts w:cstheme="minorHAnsi"/>
                        <w:sz w:val="12"/>
                        <w:szCs w:val="12"/>
                        <w:lang w:val="en-GB"/>
                      </w:rPr>
                      <w:t>1</w:t>
                    </w:r>
                    <w:r w:rsidRPr="00452C45">
                      <w:rPr>
                        <w:rFonts w:cstheme="minorHAnsi"/>
                        <w:sz w:val="12"/>
                        <w:szCs w:val="12"/>
                        <w:lang w:val="en-GB"/>
                      </w:rPr>
                      <w:t xml:space="preserve"> </w:t>
                    </w:r>
                  </w:p>
                  <w:p w14:paraId="5175A219"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28D87F10"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Pr>
        <w:noProof/>
        <w:lang w:val="sk-SK" w:eastAsia="sk-SK"/>
      </w:rPr>
      <mc:AlternateContent>
        <mc:Choice Requires="wps">
          <w:drawing>
            <wp:anchor distT="0" distB="0" distL="114300" distR="114300" simplePos="0" relativeHeight="251666432" behindDoc="0" locked="0" layoutInCell="1" allowOverlap="1" wp14:anchorId="78132C30" wp14:editId="129315AA">
              <wp:simplePos x="0" y="0"/>
              <wp:positionH relativeFrom="column">
                <wp:posOffset>2382520</wp:posOffset>
              </wp:positionH>
              <wp:positionV relativeFrom="paragraph">
                <wp:posOffset>-97790</wp:posOffset>
              </wp:positionV>
              <wp:extent cx="2527935" cy="6045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420675" w14:textId="777777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1AFE9B0F" w14:textId="777777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348F5F26" w14:textId="77777777" w:rsidR="00474762" w:rsidRDefault="00474762" w:rsidP="00784E7F">
                          <w:pPr>
                            <w:tabs>
                              <w:tab w:val="left" w:pos="3119"/>
                            </w:tabs>
                            <w:spacing w:after="0"/>
                            <w:jc w:val="center"/>
                            <w:rPr>
                              <w:rFonts w:ascii="Verdana" w:hAnsi="Verdana"/>
                              <w:b/>
                              <w:i/>
                              <w:color w:val="003CB4"/>
                              <w:sz w:val="14"/>
                              <w:szCs w:val="16"/>
                              <w:lang w:val="en-GB"/>
                            </w:rPr>
                          </w:pPr>
                        </w:p>
                        <w:p w14:paraId="7B420054" w14:textId="77777777" w:rsidR="00474762" w:rsidRDefault="00474762" w:rsidP="00784E7F">
                          <w:pPr>
                            <w:tabs>
                              <w:tab w:val="left" w:pos="3119"/>
                            </w:tabs>
                            <w:spacing w:after="0"/>
                            <w:jc w:val="center"/>
                            <w:rPr>
                              <w:rFonts w:ascii="Verdana" w:hAnsi="Verdana"/>
                              <w:b/>
                              <w:i/>
                              <w:color w:val="003CB4"/>
                              <w:sz w:val="14"/>
                              <w:szCs w:val="16"/>
                              <w:lang w:val="en-GB"/>
                            </w:rPr>
                          </w:pPr>
                        </w:p>
                        <w:p w14:paraId="2E139A5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32C30"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2wl9QEAAM0DAAAOAAAAZHJzL2Uyb0RvYy54bWysU9tu2zAMfR+wfxD0vtjxknY14hRdiw4D&#10;ugvQ7gMYWY6F2aJGKbGzrx8lp2m2vQ17ESSSOjrnkFpdj30n9pq8QVvJ+SyXQluFtbHbSn57un/z&#10;TgofwNbQodWVPGgvr9evX60GV+oCW+xqTYJBrC8HV8k2BFdmmVet7sHP0GnLyQaph8BH2mY1wcDo&#10;fZcVeX6RDUi1I1Tae47eTUm5TvhNo1X40jReB9FVkrmFtFJaN3HN1isotwSuNepIA/6BRQ/G8qMn&#10;qDsIIHZk/oLqjSL02ISZwj7DpjFKJw2sZp7/oeaxBaeTFjbHu5NN/v/Bqs/7ryRMXclCCgs9t+hJ&#10;j0G8x1EU0Z3B+ZKLHh2XhZHD3OWk1LsHVN+9sHjbgt3qGyIcWg01s5vHm9nZ1QnHR5DN8AlrfgZ2&#10;ARPQ2FAfrWMzBKNzlw6nzkQqioPFsri8eruUQnHuIl8si9S6DMrn2458+KCxF3FTSeLOJ3TYP/gQ&#10;2UD5XBIfs3hvui51v7O/BbgwRhL7SHiiHsbNmGxK0qKyDdYHlkM4zRT/Ad60SD+lGHieKul/7IC0&#10;FN1Hy5ZczReLOIDpsFhesgBB55nNeQasYqhKBimm7W2YhnbnyGxbfmlqgsUbtrExSeELqyN9npkk&#10;/DjfcSjPz6nq5ReufwEAAP//AwBQSwMEFAAGAAgAAAAhANioYi/gAAAACgEAAA8AAABkcnMvZG93&#10;bnJldi54bWxMj01PwzAMhu9I/IfISNy2ZOtKt9J0QiCuIMaHxC1rvLaicaomW8u/nzmNmy0/ev28&#10;xXZynTjhEFpPGhZzBQKp8ralWsPH+/NsDSJEQ9Z0nlDDLwbYltdXhcmtH+kNT7tYCw6hkBsNTYx9&#10;LmWoGnQmzH2PxLeDH5yJvA61tIMZOdx1cqnUnXSmJf7QmB4fG6x+dken4fPl8P21Uq/1k0v70U9K&#10;kttIrW9vpod7EBGneIHhT5/VoWSnvT+SDaLTkGTpklENs0W6AsFEliUJiD0PmzXIspD/K5RnAAAA&#10;//8DAFBLAQItABQABgAIAAAAIQC2gziS/gAAAOEBAAATAAAAAAAAAAAAAAAAAAAAAABbQ29udGVu&#10;dF9UeXBlc10ueG1sUEsBAi0AFAAGAAgAAAAhADj9If/WAAAAlAEAAAsAAAAAAAAAAAAAAAAALwEA&#10;AF9yZWxzLy5yZWxzUEsBAi0AFAAGAAgAAAAhAGhzbCX1AQAAzQMAAA4AAAAAAAAAAAAAAAAALgIA&#10;AGRycy9lMm9Eb2MueG1sUEsBAi0AFAAGAAgAAAAhANioYi/gAAAACgEAAA8AAAAAAAAAAAAAAAAA&#10;TwQAAGRycy9kb3ducmV2LnhtbFBLBQYAAAAABAAEAPMAAABcBQAAAAA=&#10;" filled="f" stroked="f">
              <v:textbox>
                <w:txbxContent>
                  <w:p w14:paraId="57420675" w14:textId="777777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1AFE9B0F" w14:textId="777777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348F5F26" w14:textId="77777777" w:rsidR="00474762" w:rsidRDefault="00474762" w:rsidP="00784E7F">
                    <w:pPr>
                      <w:tabs>
                        <w:tab w:val="left" w:pos="3119"/>
                      </w:tabs>
                      <w:spacing w:after="0"/>
                      <w:jc w:val="center"/>
                      <w:rPr>
                        <w:rFonts w:ascii="Verdana" w:hAnsi="Verdana"/>
                        <w:b/>
                        <w:i/>
                        <w:color w:val="003CB4"/>
                        <w:sz w:val="14"/>
                        <w:szCs w:val="16"/>
                        <w:lang w:val="en-GB"/>
                      </w:rPr>
                    </w:pPr>
                  </w:p>
                  <w:p w14:paraId="7B420054" w14:textId="77777777" w:rsidR="00474762" w:rsidRDefault="00474762" w:rsidP="00784E7F">
                    <w:pPr>
                      <w:tabs>
                        <w:tab w:val="left" w:pos="3119"/>
                      </w:tabs>
                      <w:spacing w:after="0"/>
                      <w:jc w:val="center"/>
                      <w:rPr>
                        <w:rFonts w:ascii="Verdana" w:hAnsi="Verdana"/>
                        <w:b/>
                        <w:i/>
                        <w:color w:val="003CB4"/>
                        <w:sz w:val="14"/>
                        <w:szCs w:val="16"/>
                        <w:lang w:val="en-GB"/>
                      </w:rPr>
                    </w:pPr>
                  </w:p>
                  <w:p w14:paraId="2E139A5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Pr>
        <w:noProof/>
        <w:lang w:val="sk-SK" w:eastAsia="sk-SK"/>
      </w:rPr>
      <mc:AlternateContent>
        <mc:Choice Requires="wps">
          <w:drawing>
            <wp:anchor distT="0" distB="0" distL="114300" distR="114300" simplePos="0" relativeHeight="251663360" behindDoc="0" locked="0" layoutInCell="1" allowOverlap="1" wp14:anchorId="2FB2E7B6" wp14:editId="7D6FF97F">
              <wp:simplePos x="0" y="0"/>
              <wp:positionH relativeFrom="column">
                <wp:posOffset>5396230</wp:posOffset>
              </wp:positionH>
              <wp:positionV relativeFrom="paragraph">
                <wp:posOffset>69215</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FA75F7"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708C60D1" w14:textId="0ECFD1F9"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w:t>
                          </w:r>
                          <w:r w:rsidR="00E45B0B">
                            <w:rPr>
                              <w:rFonts w:ascii="Verdana" w:hAnsi="Verdana"/>
                              <w:b/>
                              <w:i/>
                              <w:color w:val="003CB4"/>
                              <w:sz w:val="14"/>
                              <w:szCs w:val="16"/>
                              <w:lang w:val="en-GB"/>
                            </w:rPr>
                            <w:t>2</w:t>
                          </w:r>
                          <w:r w:rsidR="00BA7ABB">
                            <w:rPr>
                              <w:rFonts w:ascii="Verdana" w:hAnsi="Verdana"/>
                              <w:b/>
                              <w:i/>
                              <w:color w:val="003CB4"/>
                              <w:sz w:val="14"/>
                              <w:szCs w:val="16"/>
                              <w:lang w:val="en-GB"/>
                            </w:rPr>
                            <w:t>1</w:t>
                          </w:r>
                          <w:r>
                            <w:rPr>
                              <w:rFonts w:ascii="Verdana" w:hAnsi="Verdana"/>
                              <w:b/>
                              <w:i/>
                              <w:color w:val="003CB4"/>
                              <w:sz w:val="14"/>
                              <w:szCs w:val="16"/>
                              <w:lang w:val="en-GB"/>
                            </w:rPr>
                            <w:t>/20</w:t>
                          </w:r>
                          <w:r w:rsidR="002536D5">
                            <w:rPr>
                              <w:rFonts w:ascii="Verdana" w:hAnsi="Verdana"/>
                              <w:b/>
                              <w:i/>
                              <w:color w:val="003CB4"/>
                              <w:sz w:val="14"/>
                              <w:szCs w:val="16"/>
                              <w:lang w:val="en-GB"/>
                            </w:rPr>
                            <w:t>2</w:t>
                          </w:r>
                          <w:r w:rsidR="00BA7ABB">
                            <w:rPr>
                              <w:rFonts w:ascii="Verdana" w:hAnsi="Verdana"/>
                              <w:b/>
                              <w:i/>
                              <w:color w:val="003CB4"/>
                              <w:sz w:val="14"/>
                              <w:szCs w:val="16"/>
                              <w:lang w:val="en-GB"/>
                            </w:rPr>
                            <w:t>2</w:t>
                          </w:r>
                        </w:p>
                        <w:p w14:paraId="546B14D5" w14:textId="77777777" w:rsidR="00774BD5" w:rsidRDefault="00774BD5" w:rsidP="0027260A">
                          <w:pPr>
                            <w:tabs>
                              <w:tab w:val="left" w:pos="3119"/>
                            </w:tabs>
                            <w:spacing w:after="0"/>
                            <w:jc w:val="right"/>
                            <w:rPr>
                              <w:rFonts w:ascii="Verdana" w:hAnsi="Verdana"/>
                              <w:b/>
                              <w:i/>
                              <w:color w:val="003CB4"/>
                              <w:sz w:val="14"/>
                              <w:szCs w:val="16"/>
                              <w:lang w:val="en-GB"/>
                            </w:rPr>
                          </w:pPr>
                        </w:p>
                        <w:p w14:paraId="2B0B003A" w14:textId="77777777" w:rsidR="00774BD5" w:rsidRDefault="00774BD5" w:rsidP="0027260A">
                          <w:pPr>
                            <w:tabs>
                              <w:tab w:val="left" w:pos="3119"/>
                            </w:tabs>
                            <w:spacing w:after="0"/>
                            <w:jc w:val="right"/>
                            <w:rPr>
                              <w:rFonts w:ascii="Verdana" w:hAnsi="Verdana"/>
                              <w:b/>
                              <w:i/>
                              <w:color w:val="003CB4"/>
                              <w:sz w:val="14"/>
                              <w:szCs w:val="16"/>
                              <w:lang w:val="en-GB"/>
                            </w:rPr>
                          </w:pPr>
                        </w:p>
                        <w:p w14:paraId="60148A88"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2E7B6"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1y0r8wEAAM0DAAAOAAAAZHJzL2Uyb0RvYy54bWysU1Fv0zAQfkfiP1h+p2lCt9Go6TQ2DSGN&#13;&#10;gbTxAxzHaSxinzm7Tcqv5+y0pWNviBfL9p2/+77vzqvr0fRsp9BrsBXPZ3POlJXQaLup+Pfn+3cf&#13;&#10;OPNB2Eb0YFXF98rz6/XbN6vBlaqADvpGISMQ68vBVbwLwZVZ5mWnjPAzcMpSsAU0ItARN1mDYiB0&#13;&#10;02fFfH6ZDYCNQ5DKe7q9m4J8nfDbVsnwtW29CqyvOHELacW01nHN1itRblC4TssDDfEPLIzQloqe&#13;&#10;oO5EEGyL+hWU0RLBQxtmEkwGbaulShpITT7/S81TJ5xKWsgc7042+f8HKx9335DphnrHmRWGWvSs&#13;&#10;xsA+wsjy6M7gfElJT47SwkjXMTMq9e4B5A/PLNx2wm7UDSIMnRINsUsvs7OnE46PIPXwBRoqI7YB&#13;&#10;EtDYoomAZAYjdOrS/tSZSEXGkld5vrykkKTY+8WyuEity0R5fO3Qh08KDIubiiN1PqGL3YMPpINS&#13;&#10;jymxmIV73fep+719cUGJ8Saxj4Qn6mGsx2RTcTSlhmZPchCmmaI/QJsO8BdnA81Txf3PrUDFWf/Z&#13;&#10;kiXLfLGIA5gOi4urgg54HqnPI8JKgqp44Gza3oZpaLcO9aajSlMTLNyQja1OCqPfE6sDfZqZJPww&#13;&#10;33Eoz88p688vXP8GAAD//wMAUEsDBBQABgAIAAAAIQDZlVbU4gAAAA8BAAAPAAAAZHJzL2Rvd25y&#13;&#10;ZXYueG1sTI/NTsMwEITvSLyDtUjcqB2UVnUap0JUXEGUH4mbG2+TiHgdxW4T3p7tCS4rrWZ29pty&#13;&#10;O/tenHGMXSAD2UKBQKqD66gx8P72dLcGEZMlZ/tAaOAHI2yr66vSFi5M9IrnfWoEh1AsrIE2paGQ&#13;&#10;MtYtehsXYUBi7RhGbxOvYyPdaCcO9728V2olve2IP7R2wMcW6+/9yRv4eD5+febqpdn55TCFWUny&#13;&#10;WhpzezPvNjweNiASzunvAi4dmB8qBjuEE7koegPrXDN/YkFpEBdDlukcxMHAaqlBVqX836P6BQAA&#13;&#10;//8DAFBLAQItABQABgAIAAAAIQC2gziS/gAAAOEBAAATAAAAAAAAAAAAAAAAAAAAAABbQ29udGVu&#13;&#10;dF9UeXBlc10ueG1sUEsBAi0AFAAGAAgAAAAhADj9If/WAAAAlAEAAAsAAAAAAAAAAAAAAAAALwEA&#13;&#10;AF9yZWxzLy5yZWxzUEsBAi0AFAAGAAgAAAAhAGnXLSvzAQAAzQMAAA4AAAAAAAAAAAAAAAAALgIA&#13;&#10;AGRycy9lMm9Eb2MueG1sUEsBAi0AFAAGAAgAAAAhANmVVtTiAAAADwEAAA8AAAAAAAAAAAAAAAAA&#13;&#10;TQQAAGRycy9kb3ducmV2LnhtbFBLBQYAAAAABAAEAPMAAABcBQAAAAA=&#13;&#10;" filled="f" stroked="f">
              <v:textbox>
                <w:txbxContent>
                  <w:p w14:paraId="31FA75F7"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708C60D1" w14:textId="0ECFD1F9"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w:t>
                    </w:r>
                    <w:r w:rsidR="00E45B0B">
                      <w:rPr>
                        <w:rFonts w:ascii="Verdana" w:hAnsi="Verdana"/>
                        <w:b/>
                        <w:i/>
                        <w:color w:val="003CB4"/>
                        <w:sz w:val="14"/>
                        <w:szCs w:val="16"/>
                        <w:lang w:val="en-GB"/>
                      </w:rPr>
                      <w:t>2</w:t>
                    </w:r>
                    <w:r w:rsidR="00BA7ABB">
                      <w:rPr>
                        <w:rFonts w:ascii="Verdana" w:hAnsi="Verdana"/>
                        <w:b/>
                        <w:i/>
                        <w:color w:val="003CB4"/>
                        <w:sz w:val="14"/>
                        <w:szCs w:val="16"/>
                        <w:lang w:val="en-GB"/>
                      </w:rPr>
                      <w:t>1</w:t>
                    </w:r>
                    <w:r>
                      <w:rPr>
                        <w:rFonts w:ascii="Verdana" w:hAnsi="Verdana"/>
                        <w:b/>
                        <w:i/>
                        <w:color w:val="003CB4"/>
                        <w:sz w:val="14"/>
                        <w:szCs w:val="16"/>
                        <w:lang w:val="en-GB"/>
                      </w:rPr>
                      <w:t>/20</w:t>
                    </w:r>
                    <w:r w:rsidR="002536D5">
                      <w:rPr>
                        <w:rFonts w:ascii="Verdana" w:hAnsi="Verdana"/>
                        <w:b/>
                        <w:i/>
                        <w:color w:val="003CB4"/>
                        <w:sz w:val="14"/>
                        <w:szCs w:val="16"/>
                        <w:lang w:val="en-GB"/>
                      </w:rPr>
                      <w:t>2</w:t>
                    </w:r>
                    <w:r w:rsidR="00BA7ABB">
                      <w:rPr>
                        <w:rFonts w:ascii="Verdana" w:hAnsi="Verdana"/>
                        <w:b/>
                        <w:i/>
                        <w:color w:val="003CB4"/>
                        <w:sz w:val="14"/>
                        <w:szCs w:val="16"/>
                        <w:lang w:val="en-GB"/>
                      </w:rPr>
                      <w:t>2</w:t>
                    </w:r>
                  </w:p>
                  <w:p w14:paraId="546B14D5" w14:textId="77777777" w:rsidR="00774BD5" w:rsidRDefault="00774BD5" w:rsidP="0027260A">
                    <w:pPr>
                      <w:tabs>
                        <w:tab w:val="left" w:pos="3119"/>
                      </w:tabs>
                      <w:spacing w:after="0"/>
                      <w:jc w:val="right"/>
                      <w:rPr>
                        <w:rFonts w:ascii="Verdana" w:hAnsi="Verdana"/>
                        <w:b/>
                        <w:i/>
                        <w:color w:val="003CB4"/>
                        <w:sz w:val="14"/>
                        <w:szCs w:val="16"/>
                        <w:lang w:val="en-GB"/>
                      </w:rPr>
                    </w:pPr>
                  </w:p>
                  <w:p w14:paraId="2B0B003A" w14:textId="77777777" w:rsidR="00774BD5" w:rsidRDefault="00774BD5" w:rsidP="0027260A">
                    <w:pPr>
                      <w:tabs>
                        <w:tab w:val="left" w:pos="3119"/>
                      </w:tabs>
                      <w:spacing w:after="0"/>
                      <w:jc w:val="right"/>
                      <w:rPr>
                        <w:rFonts w:ascii="Verdana" w:hAnsi="Verdana"/>
                        <w:b/>
                        <w:i/>
                        <w:color w:val="003CB4"/>
                        <w:sz w:val="14"/>
                        <w:szCs w:val="16"/>
                        <w:lang w:val="en-GB"/>
                      </w:rPr>
                    </w:pPr>
                  </w:p>
                  <w:p w14:paraId="60148A88"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sk-SK" w:eastAsia="sk-SK"/>
      </w:rPr>
      <w:drawing>
        <wp:anchor distT="0" distB="0" distL="114300" distR="114300" simplePos="0" relativeHeight="251664384" behindDoc="0" locked="0" layoutInCell="1" allowOverlap="1" wp14:anchorId="4BC368CF" wp14:editId="2298A7CA">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977B6" w14:textId="77777777" w:rsidR="00774BD5" w:rsidRDefault="00370BD1">
    <w:pPr>
      <w:pStyle w:val="Header"/>
    </w:pPr>
    <w:r>
      <w:rPr>
        <w:noProof/>
        <w:lang w:val="sk-SK" w:eastAsia="sk-SK"/>
      </w:rPr>
      <mc:AlternateContent>
        <mc:Choice Requires="wps">
          <w:drawing>
            <wp:anchor distT="0" distB="0" distL="114300" distR="114300" simplePos="0" relativeHeight="251660288" behindDoc="0" locked="0" layoutInCell="1" allowOverlap="1" wp14:anchorId="5569BB03" wp14:editId="543838A2">
              <wp:simplePos x="0" y="0"/>
              <wp:positionH relativeFrom="column">
                <wp:posOffset>5233670</wp:posOffset>
              </wp:positionH>
              <wp:positionV relativeFrom="paragraph">
                <wp:posOffset>-111760</wp:posOffset>
              </wp:positionV>
              <wp:extent cx="1942465" cy="4292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FA915C"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1CA769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5D794126"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FC53C0E"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69BB03"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lg+9QEAAM0DAAAOAAAAZHJzL2Uyb0RvYy54bWysU21v0zAQ/o7Ef7D8nabNskKjptPYNIQ0&#10;BtLGD7g6TmOR+MzZbTJ+PWenKwW+Ib5Yvhc/99xz5/XV2HfioMkbtJVczOZSaKuwNnZXya9Pd2/e&#10;SeED2Bo6tLqSz9rLq83rV+vBlTrHFrtak2AQ68vBVbINwZVZ5lWre/AzdNpysEHqIbBJu6wmGBi9&#10;77J8Pl9mA1LtCJX2nr23U1BuEn7TaBU+N43XQXSVZG4hnZTObTyzzRrKHYFrjTrSgH9g0YOxXPQE&#10;dQsBxJ7MX1C9UYQemzBT2GfYNEbp1AN3s5j/0c1jC06nXlgc704y+f8Hqx4OX0iYupIXUljoeURP&#10;egziPY7iIqozOF9y0qPjtDCym6ecOvXuHtU3LyzetGB3+poIh1ZDzewW8WV29nTC8RFkO3zCmsvA&#10;PmACGhvqo3QshmB0ntLzaTKRioolV0VeLC+lUBwr8lW+TKPLoHx57ciHDxp7ES+VJJ58QofDvQ+R&#10;DZQvKbGYxTvTdWn6nf3NwYnRk9hHwhP1MG7Ho0xHUbZYP3M7hNNO8R/gS4v0Q4qB96mS/vseSEvR&#10;fbQsyWpRFHEBk1Fcvs3ZoPPI9jwCVjFUJYMU0/UmTEu7d2R2LVeahmDxmmVsTOow6j2xOtLnnUmN&#10;H/c7LuW5nbJ+/cLNTwAAAP//AwBQSwMEFAAGAAgAAAAhAEKrqzjfAAAACwEAAA8AAABkcnMvZG93&#10;bnJldi54bWxMj0FPwkAQhe8m/ofNkHiD3VZALJ0So/GqAdTE29Id2sbubNNdaP33Lic5Tt6X977J&#10;N6NtxZl63zhGSGYKBHHpTMMVwsf+dboC4YNmo1vHhPBLHjbF7U2uM+MG3tJ5FyoRS9hnGqEOocuk&#10;9GVNVvuZ64hjdnS91SGefSVNr4dYbluZKrWUVjccF2rd0XNN5c/uZBE+347fX3P1Xr3YRTe4UUm2&#10;jxLxbjI+rUEEGsM/DBf9qA5FdDq4ExsvWoRVOk8jijBNHpYgLkRyrxIQB4SFUiCLXF7/UPwBAAD/&#10;/wMAUEsBAi0AFAAGAAgAAAAhALaDOJL+AAAA4QEAABMAAAAAAAAAAAAAAAAAAAAAAFtDb250ZW50&#10;X1R5cGVzXS54bWxQSwECLQAUAAYACAAAACEAOP0h/9YAAACUAQAACwAAAAAAAAAAAAAAAAAvAQAA&#10;X3JlbHMvLnJlbHNQSwECLQAUAAYACAAAACEAMk5YPvUBAADNAwAADgAAAAAAAAAAAAAAAAAuAgAA&#10;ZHJzL2Uyb0RvYy54bWxQSwECLQAUAAYACAAAACEAQqurON8AAAALAQAADwAAAAAAAAAAAAAAAABP&#10;BAAAZHJzL2Rvd25yZXYueG1sUEsFBgAAAAAEAAQA8wAAAFsFAAAAAA==&#10;" filled="f" stroked="f">
              <v:textbox>
                <w:txbxContent>
                  <w:p w14:paraId="79FA915C"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1CA769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5D794126"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FC53C0E"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774BD5">
      <w:rPr>
        <w:noProof/>
        <w:lang w:val="sk-SK" w:eastAsia="sk-SK"/>
      </w:rPr>
      <w:drawing>
        <wp:anchor distT="0" distB="0" distL="114300" distR="114300" simplePos="0" relativeHeight="251659264" behindDoc="0" locked="0" layoutInCell="1" allowOverlap="1" wp14:anchorId="0BE170D4" wp14:editId="62B21D8D">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attachedTemplate r:id="rId1"/>
  <w:defaultTabStop w:val="708"/>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0744"/>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22128"/>
    <w:rsid w:val="0023117A"/>
    <w:rsid w:val="00232A31"/>
    <w:rsid w:val="00233070"/>
    <w:rsid w:val="002370E6"/>
    <w:rsid w:val="002417FC"/>
    <w:rsid w:val="00243B59"/>
    <w:rsid w:val="00245C13"/>
    <w:rsid w:val="00250045"/>
    <w:rsid w:val="002536D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23D"/>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BD1"/>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663B"/>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13EB"/>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6BFE"/>
    <w:rsid w:val="005D7240"/>
    <w:rsid w:val="005E0F66"/>
    <w:rsid w:val="005E30F2"/>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263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0A5"/>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E7DA2"/>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316A"/>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7777D"/>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42FB"/>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2388"/>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A7ABB"/>
    <w:rsid w:val="00BB0CD6"/>
    <w:rsid w:val="00BD058B"/>
    <w:rsid w:val="00BD2244"/>
    <w:rsid w:val="00BD7A0D"/>
    <w:rsid w:val="00BE2035"/>
    <w:rsid w:val="00BF5667"/>
    <w:rsid w:val="00BF7181"/>
    <w:rsid w:val="00C00540"/>
    <w:rsid w:val="00C20765"/>
    <w:rsid w:val="00C25483"/>
    <w:rsid w:val="00C27538"/>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165A7"/>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67DDE"/>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693"/>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00F7"/>
    <w:rsid w:val="00E44170"/>
    <w:rsid w:val="00E45B0B"/>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3EFA"/>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35F9"/>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D7DD8"/>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EC4F9"/>
  <w15:docId w15:val="{8B4D23E0-618E-4D6C-B755-69707A3B1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va.tarabic@union.edu.r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4DA4D51B-4A68-45FD-A841-6AF7CB623A15}">
  <ds:schemaRefs>
    <ds:schemaRef ds:uri="http://schemas.openxmlformats.org/officeDocument/2006/bibliography"/>
  </ds:schemaRefs>
</ds:datastoreItem>
</file>

<file path=customXml/itemProps4.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docProps/app.xml><?xml version="1.0" encoding="utf-8"?>
<Properties xmlns="http://schemas.openxmlformats.org/officeDocument/2006/extended-properties" xmlns:vt="http://schemas.openxmlformats.org/officeDocument/2006/docPropsVTypes">
  <Template>C:\Users\Public\Documents\Templates\REP.DOTM</Template>
  <TotalTime>0</TotalTime>
  <Pages>3</Pages>
  <Words>829</Words>
  <Characters>4731</Characters>
  <Application>Microsoft Office Word</Application>
  <DocSecurity>0</DocSecurity>
  <Lines>39</Lines>
  <Paragraphs>11</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Violeta Besirevic</cp:lastModifiedBy>
  <cp:revision>2</cp:revision>
  <cp:lastPrinted>2015-04-10T09:51:00Z</cp:lastPrinted>
  <dcterms:created xsi:type="dcterms:W3CDTF">2021-10-13T14:55:00Z</dcterms:created>
  <dcterms:modified xsi:type="dcterms:W3CDTF">2021-10-13T14:55:00Z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